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506" w:type="pct"/>
        <w:tblInd w:w="-7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3174"/>
        <w:gridCol w:w="1987"/>
        <w:gridCol w:w="1984"/>
        <w:gridCol w:w="1987"/>
        <w:gridCol w:w="1978"/>
        <w:gridCol w:w="1978"/>
        <w:gridCol w:w="1935"/>
      </w:tblGrid>
      <w:tr w:rsidR="005E6999" w14:paraId="786F1A68" w14:textId="77777777" w:rsidTr="005E6999">
        <w:trPr>
          <w:trHeight w:val="567"/>
        </w:trPr>
        <w:tc>
          <w:tcPr>
            <w:tcW w:w="1056" w:type="pct"/>
            <w:tcBorders>
              <w:top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9A72960" w14:textId="1475E400" w:rsidR="005E6999" w:rsidRPr="00C23F23" w:rsidRDefault="005E6999" w:rsidP="005E6999">
            <w:pPr>
              <w:jc w:val="right"/>
              <w:rPr>
                <w:b/>
                <w:sz w:val="20"/>
                <w:szCs w:val="20"/>
                <w:highlight w:val="lightGray"/>
              </w:rPr>
            </w:pPr>
            <w:r>
              <w:rPr>
                <w:b/>
                <w:sz w:val="20"/>
                <w:szCs w:val="20"/>
              </w:rPr>
              <w:t>Supervisor/Worker: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CEB0864" w14:textId="4685B6D1" w:rsidR="005E6999" w:rsidRDefault="005E6999" w:rsidP="005E6999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660" w:type="pct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FADA6DE" w14:textId="41E3BC32" w:rsidR="005E6999" w:rsidRDefault="005E6999" w:rsidP="005E6999">
            <w:r w:rsidRPr="00CA6CA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A6CAC">
              <w:instrText xml:space="preserve"> FORMTEXT </w:instrText>
            </w:r>
            <w:r w:rsidRPr="00CA6CAC">
              <w:fldChar w:fldCharType="separate"/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fldChar w:fldCharType="end"/>
            </w:r>
          </w:p>
        </w:tc>
        <w:tc>
          <w:tcPr>
            <w:tcW w:w="661" w:type="pct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3E75183" w14:textId="17919DB6" w:rsidR="005E6999" w:rsidRDefault="005E6999" w:rsidP="005E6999">
            <w:r w:rsidRPr="00CA6CA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A6CAC">
              <w:instrText xml:space="preserve"> FORMTEXT </w:instrText>
            </w:r>
            <w:r w:rsidRPr="00CA6CAC">
              <w:fldChar w:fldCharType="separate"/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C2EF7A4" w14:textId="0C7D7729" w:rsidR="005E6999" w:rsidRDefault="005E6999" w:rsidP="005E6999">
            <w:r w:rsidRPr="00CA6CA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A6CAC">
              <w:instrText xml:space="preserve"> FORMTEXT </w:instrText>
            </w:r>
            <w:r w:rsidRPr="00CA6CAC">
              <w:fldChar w:fldCharType="separate"/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0DF1B61" w14:textId="7871B1E0" w:rsidR="005E6999" w:rsidRDefault="005E6999" w:rsidP="005E6999">
            <w:r w:rsidRPr="00CA6CA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A6CAC">
              <w:instrText xml:space="preserve"> FORMTEXT </w:instrText>
            </w:r>
            <w:r w:rsidRPr="00CA6CAC">
              <w:fldChar w:fldCharType="separate"/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fldChar w:fldCharType="end"/>
            </w:r>
          </w:p>
        </w:tc>
        <w:tc>
          <w:tcPr>
            <w:tcW w:w="644" w:type="pct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0DB4EEA" w14:textId="72935BF5" w:rsidR="005E6999" w:rsidRDefault="005E6999" w:rsidP="005E6999">
            <w:r w:rsidRPr="00CA6CA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A6CAC">
              <w:instrText xml:space="preserve"> FORMTEXT </w:instrText>
            </w:r>
            <w:r w:rsidRPr="00CA6CAC">
              <w:fldChar w:fldCharType="separate"/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fldChar w:fldCharType="end"/>
            </w:r>
          </w:p>
        </w:tc>
      </w:tr>
      <w:tr w:rsidR="00A40B80" w14:paraId="69962626" w14:textId="77777777" w:rsidTr="008B5121">
        <w:trPr>
          <w:trHeight w:val="567"/>
        </w:trPr>
        <w:tc>
          <w:tcPr>
            <w:tcW w:w="1056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0A5D86FA" w14:textId="51A0C13E" w:rsidR="00A40B80" w:rsidRDefault="00A40B80" w:rsidP="00242333">
            <w:pPr>
              <w:rPr>
                <w:b/>
                <w:sz w:val="20"/>
                <w:szCs w:val="20"/>
                <w:vertAlign w:val="superscript"/>
              </w:rPr>
            </w:pPr>
            <w:r w:rsidRPr="00B22A39">
              <w:rPr>
                <w:b/>
                <w:sz w:val="20"/>
                <w:szCs w:val="20"/>
              </w:rPr>
              <w:t>LPC Supervisor EMS/SFM Awareness Training</w:t>
            </w:r>
            <w:r w:rsidRPr="00E65730">
              <w:rPr>
                <w:b/>
                <w:sz w:val="20"/>
                <w:szCs w:val="20"/>
                <w:vertAlign w:val="superscript"/>
              </w:rPr>
              <w:t>1</w:t>
            </w:r>
          </w:p>
          <w:p w14:paraId="1F22426A" w14:textId="2F38525D" w:rsidR="00A40B80" w:rsidRPr="00A40B80" w:rsidRDefault="00A40B80" w:rsidP="00242333">
            <w:pPr>
              <w:rPr>
                <w:b/>
                <w:sz w:val="20"/>
                <w:szCs w:val="20"/>
                <w:highlight w:val="lightGray"/>
              </w:rPr>
            </w:pPr>
            <w:r w:rsidRPr="00A40B80">
              <w:rPr>
                <w:b/>
                <w:sz w:val="20"/>
                <w:szCs w:val="20"/>
                <w:highlight w:val="lightGray"/>
              </w:rPr>
              <w:t>or</w:t>
            </w:r>
          </w:p>
          <w:p w14:paraId="1A661C3F" w14:textId="410FCB7C" w:rsidR="00A40B80" w:rsidRPr="00C23F23" w:rsidRDefault="00A40B80" w:rsidP="00242333">
            <w:pPr>
              <w:rPr>
                <w:b/>
                <w:sz w:val="20"/>
                <w:szCs w:val="20"/>
                <w:highlight w:val="lightGray"/>
              </w:rPr>
            </w:pPr>
            <w:r>
              <w:rPr>
                <w:b/>
                <w:sz w:val="20"/>
                <w:szCs w:val="20"/>
              </w:rPr>
              <w:t>EMS Worker Tailgate Training</w:t>
            </w:r>
            <w:r w:rsidRPr="00E65730">
              <w:rPr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A5669FD" w14:textId="77777777" w:rsidR="00A40B80" w:rsidRDefault="00A40B80" w:rsidP="00242333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60" w:type="pct"/>
            <w:tcBorders>
              <w:top w:val="single" w:sz="8" w:space="0" w:color="auto"/>
            </w:tcBorders>
            <w:vAlign w:val="center"/>
          </w:tcPr>
          <w:p w14:paraId="402CE53A" w14:textId="2E02E919" w:rsidR="00A40B80" w:rsidRDefault="00A40B80" w:rsidP="00242333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61" w:type="pct"/>
            <w:tcBorders>
              <w:top w:val="single" w:sz="8" w:space="0" w:color="auto"/>
            </w:tcBorders>
            <w:vAlign w:val="center"/>
          </w:tcPr>
          <w:p w14:paraId="1562C581" w14:textId="594B7E5B" w:rsidR="00A40B80" w:rsidRDefault="00A40B80" w:rsidP="00242333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093F9AC4" w14:textId="7B1F83EB" w:rsidR="00A40B80" w:rsidRDefault="00A40B80" w:rsidP="00242333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68210DD1" w14:textId="53298B93" w:rsidR="00A40B80" w:rsidRDefault="00A40B80" w:rsidP="00242333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44" w:type="pct"/>
            <w:tcBorders>
              <w:top w:val="single" w:sz="8" w:space="0" w:color="auto"/>
            </w:tcBorders>
            <w:vAlign w:val="center"/>
          </w:tcPr>
          <w:p w14:paraId="571C091B" w14:textId="5D80930F" w:rsidR="00A40B80" w:rsidRDefault="00A40B80" w:rsidP="00242333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40B80" w14:paraId="128024DC" w14:textId="77777777" w:rsidTr="00B46F67">
        <w:trPr>
          <w:trHeight w:val="567"/>
        </w:trPr>
        <w:tc>
          <w:tcPr>
            <w:tcW w:w="1056" w:type="pct"/>
            <w:vMerge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2329D8F6" w14:textId="5A65B1A9" w:rsidR="00A40B80" w:rsidRPr="00B22A39" w:rsidRDefault="00A40B80" w:rsidP="00242333">
            <w:pPr>
              <w:rPr>
                <w:b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7750ED7" w14:textId="2884E1A4" w:rsidR="00A40B80" w:rsidRDefault="00A40B80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tcBorders>
              <w:top w:val="single" w:sz="8" w:space="0" w:color="auto"/>
            </w:tcBorders>
            <w:vAlign w:val="center"/>
          </w:tcPr>
          <w:p w14:paraId="00C70DCC" w14:textId="02FE84F4" w:rsidR="00A40B80" w:rsidRDefault="00A40B80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tcBorders>
              <w:top w:val="single" w:sz="8" w:space="0" w:color="auto"/>
            </w:tcBorders>
            <w:vAlign w:val="center"/>
          </w:tcPr>
          <w:p w14:paraId="6F690DB8" w14:textId="407EB551" w:rsidR="00A40B80" w:rsidRDefault="00A40B80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2C40380B" w14:textId="4DD02B65" w:rsidR="00A40B80" w:rsidRDefault="00A40B80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36B2C81A" w14:textId="5408524B" w:rsidR="00A40B80" w:rsidRDefault="00A40B80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tcBorders>
              <w:top w:val="single" w:sz="8" w:space="0" w:color="auto"/>
            </w:tcBorders>
            <w:vAlign w:val="center"/>
          </w:tcPr>
          <w:p w14:paraId="03B35994" w14:textId="31F23AFA" w:rsidR="00A40B80" w:rsidRDefault="00A40B80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47E7929C" w14:textId="283849CB" w:rsidTr="00242333">
        <w:trPr>
          <w:trHeight w:val="567"/>
        </w:trPr>
        <w:tc>
          <w:tcPr>
            <w:tcW w:w="1056" w:type="pct"/>
            <w:tcBorders>
              <w:top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1F60BE87" w14:textId="4B302B8B" w:rsidR="00242333" w:rsidRPr="006C60F2" w:rsidRDefault="00242333" w:rsidP="00242333">
            <w:pPr>
              <w:rPr>
                <w:b/>
                <w:sz w:val="20"/>
                <w:szCs w:val="20"/>
                <w:highlight w:val="lightGray"/>
                <w:lang w:val="en-CA"/>
              </w:rPr>
            </w:pPr>
            <w:r w:rsidRPr="00C23F23">
              <w:rPr>
                <w:b/>
                <w:sz w:val="20"/>
                <w:szCs w:val="20"/>
                <w:highlight w:val="lightGray"/>
                <w:lang w:val="en-CA"/>
              </w:rPr>
              <w:t>SFI Client General Awareness</w:t>
            </w:r>
            <w:r w:rsidRPr="00E65730">
              <w:rPr>
                <w:b/>
                <w:sz w:val="20"/>
                <w:szCs w:val="20"/>
                <w:highlight w:val="lightGray"/>
                <w:vertAlign w:val="superscript"/>
                <w:lang w:val="en-CA"/>
              </w:rPr>
              <w:t>1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D79FBEF" w14:textId="4EB703A8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tcBorders>
              <w:top w:val="single" w:sz="8" w:space="0" w:color="auto"/>
            </w:tcBorders>
            <w:vAlign w:val="center"/>
          </w:tcPr>
          <w:p w14:paraId="48487E6E" w14:textId="0BB16D8C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tcBorders>
              <w:top w:val="single" w:sz="8" w:space="0" w:color="auto"/>
            </w:tcBorders>
            <w:vAlign w:val="center"/>
          </w:tcPr>
          <w:p w14:paraId="467B61DD" w14:textId="61FE7213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50E421C0" w14:textId="7BD89711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2EB96D35" w14:textId="5460CE3F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tcBorders>
              <w:top w:val="single" w:sz="8" w:space="0" w:color="auto"/>
            </w:tcBorders>
            <w:vAlign w:val="center"/>
          </w:tcPr>
          <w:p w14:paraId="1273BCBA" w14:textId="44A27256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217FA89D" w14:textId="7D1BE616" w:rsidTr="00242333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32D45801" w14:textId="1203635E" w:rsidR="00242333" w:rsidRPr="005F457A" w:rsidRDefault="00242333" w:rsidP="00242333">
            <w:pPr>
              <w:rPr>
                <w:b/>
                <w:sz w:val="20"/>
                <w:szCs w:val="20"/>
                <w:highlight w:val="lightGray"/>
              </w:rPr>
            </w:pPr>
            <w:r>
              <w:rPr>
                <w:b/>
                <w:sz w:val="20"/>
                <w:szCs w:val="20"/>
                <w:highlight w:val="lightGray"/>
              </w:rPr>
              <w:t xml:space="preserve">Working with </w:t>
            </w:r>
            <w:r w:rsidRPr="00C23F23">
              <w:rPr>
                <w:b/>
                <w:sz w:val="20"/>
                <w:szCs w:val="20"/>
                <w:highlight w:val="lightGray"/>
              </w:rPr>
              <w:t xml:space="preserve">Indigenous </w:t>
            </w:r>
            <w:r>
              <w:rPr>
                <w:b/>
                <w:sz w:val="20"/>
                <w:szCs w:val="20"/>
                <w:highlight w:val="lightGray"/>
              </w:rPr>
              <w:t>Peoples</w:t>
            </w:r>
            <w:r w:rsidRPr="00E65730">
              <w:rPr>
                <w:b/>
                <w:sz w:val="20"/>
                <w:szCs w:val="20"/>
                <w:highlight w:val="lightGray"/>
                <w:vertAlign w:val="superscript"/>
              </w:rPr>
              <w:t>1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1740DDD5" w14:textId="44326C8A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1676A3C1" w14:textId="75BAB6DC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17C398D0" w14:textId="1D7C93B9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37036B42" w14:textId="0932E719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6CA242FD" w14:textId="2F37E47F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3256D4E0" w14:textId="252482B1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541788C6" w14:textId="7162502D" w:rsidTr="00242333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26AB2B42" w14:textId="61B85458" w:rsidR="00242333" w:rsidRPr="00E65730" w:rsidRDefault="00242333" w:rsidP="00242333">
            <w:pP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</w:pPr>
            <w:r w:rsidRPr="00C23F23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S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pecies of Management Concern</w:t>
            </w:r>
            <w:r w:rsidRPr="00E65730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vertAlign w:val="superscript"/>
              </w:rPr>
              <w:t>2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0FA745D1" w14:textId="47E86E35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1B8FCF8A" w14:textId="5C7DBE8C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1ADB0FF6" w14:textId="48314FD8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6D55C1DB" w14:textId="05A43E7B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043E1C7C" w14:textId="225A9564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63AAD451" w14:textId="684D7666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764DD7B9" w14:textId="77777777" w:rsidTr="00242333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3BB10296" w14:textId="41D649E7" w:rsidR="00242333" w:rsidRPr="00C23F23" w:rsidRDefault="00242333" w:rsidP="00242333">
            <w:pP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Invasive Species</w:t>
            </w:r>
            <w:r w:rsidRPr="00E65730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vertAlign w:val="superscript"/>
              </w:rPr>
              <w:t>2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10BD1A8C" w14:textId="2B51866A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41B02F79" w14:textId="3425DCF7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1F19FACB" w14:textId="3A416BF4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42B6FC50" w14:textId="06FAE0A0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00FA563E" w14:textId="195646D5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1ECB3F73" w14:textId="459BC6BA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07980921" w14:textId="77777777" w:rsidTr="00242333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02B6E558" w14:textId="04B5FFA8" w:rsidR="00242333" w:rsidRDefault="00242333" w:rsidP="00242333">
            <w:pP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Cultural Heritage Resources</w:t>
            </w:r>
            <w:r w:rsidRPr="009E1737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vertAlign w:val="superscript"/>
              </w:rPr>
              <w:t>2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3D891246" w14:textId="630FA4C6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4E8ECED7" w14:textId="69F7B172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57A1DC8E" w14:textId="3166F721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7797143E" w14:textId="3D63B0CB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79F0747F" w14:textId="6AB4FA0E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18B23495" w14:textId="6713B63A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11A4B320" w14:textId="2BA01EF0" w:rsidTr="00242333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2A5E6C28" w14:textId="4420815F" w:rsidR="00242333" w:rsidRPr="005F457A" w:rsidRDefault="00242333" w:rsidP="00242333">
            <w:pP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lang w:val="en-CA"/>
              </w:rPr>
            </w:pPr>
            <w:r w:rsidRPr="00C23F23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lang w:val="en-CA"/>
              </w:rPr>
              <w:t>Migratory Birds</w:t>
            </w:r>
            <w:r w:rsidRPr="00E65730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vertAlign w:val="superscript"/>
                <w:lang w:val="en-CA"/>
              </w:rPr>
              <w:t>3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0368150C" w14:textId="7A03DD3C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2D7ABE6B" w14:textId="08B0E31B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5BB6C393" w14:textId="2CF5394F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6B8A447C" w14:textId="02F265CC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2FD730BF" w14:textId="162E1BFE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38CFAC2A" w14:textId="6F2ACCB4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0FE1173B" w14:textId="09C4D957" w:rsidTr="00242333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</w:tcPr>
          <w:p w14:paraId="545DA8E8" w14:textId="513BDD9A" w:rsidR="00242333" w:rsidRPr="00E65730" w:rsidRDefault="00242333" w:rsidP="00242333">
            <w:pP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Annual Basic Fire Suppression</w:t>
            </w:r>
            <w:r w:rsidRPr="00E65730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vertAlign w:val="superscript"/>
              </w:rPr>
              <w:t>4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br/>
              <w:t>(</w:t>
            </w:r>
            <w:r w:rsidRPr="00C23F23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S‐100 or S‐100A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)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2825AF57" w14:textId="3D37FC0B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5C67C352" w14:textId="336DC6CA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67DC033E" w14:textId="792C0F95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74B450F7" w14:textId="05355318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2F96BC47" w14:textId="1E752403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5FD28FE8" w14:textId="7BAA4769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464D912B" w14:textId="2BE7A50E" w:rsidTr="00242333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4944FB7D" w14:textId="4DA0FFC0" w:rsidR="00242333" w:rsidRPr="00E65730" w:rsidRDefault="0014224E" w:rsidP="00242333">
            <w:pPr>
              <w:rPr>
                <w:b/>
                <w:sz w:val="20"/>
                <w:szCs w:val="20"/>
                <w:highlight w:val="lightGray"/>
                <w:lang w:val="en-CA"/>
              </w:rPr>
            </w:pPr>
            <w:r>
              <w:rPr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other continuing education]"/>
                  </w:textInput>
                </w:ffData>
              </w:fldChar>
            </w:r>
            <w:bookmarkStart w:id="1" w:name="Text3"/>
            <w:r>
              <w:rPr>
                <w:b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b/>
                <w:sz w:val="20"/>
                <w:szCs w:val="20"/>
                <w:highlight w:val="lightGray"/>
              </w:rPr>
            </w:r>
            <w:r>
              <w:rPr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b/>
                <w:noProof/>
                <w:sz w:val="20"/>
                <w:szCs w:val="20"/>
                <w:highlight w:val="lightGray"/>
                <w:lang w:val="en-CA"/>
              </w:rPr>
              <w:t>[other continuing education]</w:t>
            </w:r>
            <w:r>
              <w:rPr>
                <w:b/>
                <w:sz w:val="20"/>
                <w:szCs w:val="20"/>
                <w:highlight w:val="lightGray"/>
              </w:rPr>
              <w:fldChar w:fldCharType="end"/>
            </w:r>
            <w:bookmarkEnd w:id="1"/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7670C811" w14:textId="014042E4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549FBBE2" w14:textId="03A758B0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75F6E7FA" w14:textId="0E82771E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572903C0" w14:textId="3D6D16D6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57503551" w14:textId="24E3EC4D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70B3C188" w14:textId="02863C87" w:rsidR="00242333" w:rsidRDefault="00242333" w:rsidP="00242333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</w:tbl>
    <w:p w14:paraId="02854BCC" w14:textId="7B843DBF" w:rsidR="005837FA" w:rsidRDefault="009E1737" w:rsidP="009E1737">
      <w:pPr>
        <w:spacing w:before="60" w:after="0"/>
        <w:ind w:left="-567" w:right="-493"/>
        <w:rPr>
          <w:sz w:val="20"/>
          <w:szCs w:val="20"/>
        </w:rPr>
      </w:pPr>
      <w:r w:rsidRPr="009E1737">
        <w:rPr>
          <w:vertAlign w:val="superscript"/>
        </w:rPr>
        <w:t>1</w:t>
      </w:r>
      <w:r>
        <w:t xml:space="preserve"> </w:t>
      </w:r>
      <w:r w:rsidRPr="009E1737">
        <w:rPr>
          <w:sz w:val="20"/>
          <w:szCs w:val="20"/>
        </w:rPr>
        <w:t xml:space="preserve">Recurrency is every 2 years – online training available at </w:t>
      </w:r>
      <w:hyperlink r:id="rId11" w:anchor="mandatory" w:history="1">
        <w:r w:rsidRPr="009E1737">
          <w:rPr>
            <w:rStyle w:val="Hyperlink"/>
            <w:sz w:val="20"/>
            <w:szCs w:val="20"/>
          </w:rPr>
          <w:t>https://www2.gov.bc.ca/gov/content/industry/forestry/bc-timber-sales/forest-certification/ems-sfm#mandatory</w:t>
        </w:r>
      </w:hyperlink>
    </w:p>
    <w:p w14:paraId="1B41C6A5" w14:textId="54EB7AC6" w:rsidR="009E1737" w:rsidRDefault="009E1737" w:rsidP="009E1737">
      <w:pPr>
        <w:spacing w:before="60" w:after="0"/>
        <w:ind w:left="-567" w:right="-493"/>
        <w:rPr>
          <w:sz w:val="20"/>
          <w:szCs w:val="20"/>
        </w:rPr>
      </w:pPr>
      <w:r w:rsidRPr="009E1737">
        <w:rPr>
          <w:vertAlign w:val="superscript"/>
        </w:rPr>
        <w:t>2</w:t>
      </w:r>
      <w:r>
        <w:t xml:space="preserve"> </w:t>
      </w:r>
      <w:r w:rsidRPr="009E1737">
        <w:rPr>
          <w:sz w:val="20"/>
          <w:szCs w:val="20"/>
        </w:rPr>
        <w:t xml:space="preserve">Recurrency is every 5 years – local </w:t>
      </w:r>
      <w:r>
        <w:rPr>
          <w:sz w:val="20"/>
          <w:szCs w:val="20"/>
        </w:rPr>
        <w:t xml:space="preserve">awareness </w:t>
      </w:r>
      <w:r w:rsidRPr="009E1737">
        <w:rPr>
          <w:sz w:val="20"/>
          <w:szCs w:val="20"/>
        </w:rPr>
        <w:t>training to be provided by Business Area staff</w:t>
      </w:r>
      <w:r w:rsidR="0076640B">
        <w:rPr>
          <w:sz w:val="20"/>
          <w:szCs w:val="20"/>
        </w:rPr>
        <w:t xml:space="preserve"> (CHR training from other sources may be deemed suitable)</w:t>
      </w:r>
    </w:p>
    <w:p w14:paraId="0FD68331" w14:textId="2360E11C" w:rsidR="009E1737" w:rsidRDefault="009E1737" w:rsidP="009E1737">
      <w:pPr>
        <w:spacing w:before="60" w:after="0"/>
        <w:ind w:left="-567" w:right="-493"/>
        <w:rPr>
          <w:sz w:val="20"/>
          <w:szCs w:val="20"/>
        </w:rPr>
      </w:pPr>
      <w:r w:rsidRPr="0076640B">
        <w:rPr>
          <w:vertAlign w:val="superscript"/>
        </w:rPr>
        <w:t>3</w:t>
      </w:r>
      <w:r>
        <w:t xml:space="preserve"> </w:t>
      </w:r>
      <w:r w:rsidRPr="0076640B">
        <w:rPr>
          <w:sz w:val="20"/>
          <w:szCs w:val="20"/>
        </w:rPr>
        <w:t>Recurrency is every project – local awareness training under TSN’s section of above website</w:t>
      </w:r>
    </w:p>
    <w:p w14:paraId="56A8BE12" w14:textId="5AE7C672" w:rsidR="0076640B" w:rsidRDefault="0076640B" w:rsidP="009E1737">
      <w:pPr>
        <w:spacing w:before="60" w:after="0"/>
        <w:ind w:left="-567" w:right="-493"/>
        <w:rPr>
          <w:rStyle w:val="Hyperlink"/>
          <w:sz w:val="20"/>
          <w:szCs w:val="20"/>
        </w:rPr>
      </w:pPr>
      <w:r w:rsidRPr="0076640B">
        <w:rPr>
          <w:sz w:val="20"/>
          <w:szCs w:val="20"/>
          <w:vertAlign w:val="superscript"/>
        </w:rPr>
        <w:t>4</w:t>
      </w:r>
      <w:r>
        <w:rPr>
          <w:sz w:val="20"/>
          <w:szCs w:val="20"/>
        </w:rPr>
        <w:t xml:space="preserve"> BC Wildfire Service approved trainers: </w:t>
      </w:r>
      <w:hyperlink r:id="rId12" w:history="1">
        <w:r w:rsidRPr="0076640B">
          <w:rPr>
            <w:rStyle w:val="Hyperlink"/>
            <w:sz w:val="20"/>
            <w:szCs w:val="20"/>
          </w:rPr>
          <w:t>https://www2.gov.bc.ca/gov/content/safety/wildfire-status/employment-and-contracts/employment/wildfire-fighters/s-100-instructors</w:t>
        </w:r>
      </w:hyperlink>
    </w:p>
    <w:p w14:paraId="08B4E606" w14:textId="1EE92928" w:rsidR="00242333" w:rsidRDefault="00242333" w:rsidP="009E1737">
      <w:pPr>
        <w:spacing w:before="60" w:after="0"/>
        <w:ind w:left="-567" w:right="-493"/>
      </w:pPr>
    </w:p>
    <w:p w14:paraId="71DCA71D" w14:textId="3903FD98" w:rsidR="00242333" w:rsidRDefault="00242333">
      <w:r>
        <w:br w:type="page"/>
      </w:r>
    </w:p>
    <w:tbl>
      <w:tblPr>
        <w:tblStyle w:val="TableGrid"/>
        <w:tblW w:w="5506" w:type="pct"/>
        <w:tblInd w:w="-7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3174"/>
        <w:gridCol w:w="1987"/>
        <w:gridCol w:w="1984"/>
        <w:gridCol w:w="1987"/>
        <w:gridCol w:w="1978"/>
        <w:gridCol w:w="1978"/>
        <w:gridCol w:w="1935"/>
      </w:tblGrid>
      <w:tr w:rsidR="00242333" w14:paraId="56451AC2" w14:textId="77777777" w:rsidTr="008B5121">
        <w:trPr>
          <w:trHeight w:val="567"/>
        </w:trPr>
        <w:tc>
          <w:tcPr>
            <w:tcW w:w="1056" w:type="pct"/>
            <w:tcBorders>
              <w:top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2EB3229" w14:textId="77777777" w:rsidR="00242333" w:rsidRPr="00C23F23" w:rsidRDefault="00242333" w:rsidP="008B5121">
            <w:pPr>
              <w:jc w:val="right"/>
              <w:rPr>
                <w:b/>
                <w:sz w:val="20"/>
                <w:szCs w:val="20"/>
                <w:highlight w:val="lightGray"/>
              </w:rPr>
            </w:pPr>
            <w:r>
              <w:rPr>
                <w:b/>
                <w:sz w:val="20"/>
                <w:szCs w:val="20"/>
              </w:rPr>
              <w:lastRenderedPageBreak/>
              <w:t>Supervisor/Worker: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3F03639" w14:textId="77777777" w:rsidR="00242333" w:rsidRDefault="00242333" w:rsidP="008B5121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60" w:type="pct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15D05B1" w14:textId="77777777" w:rsidR="00242333" w:rsidRDefault="00242333" w:rsidP="008B5121">
            <w:r w:rsidRPr="00CA6CA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A6CAC">
              <w:instrText xml:space="preserve"> FORMTEXT </w:instrText>
            </w:r>
            <w:r w:rsidRPr="00CA6CAC">
              <w:fldChar w:fldCharType="separate"/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fldChar w:fldCharType="end"/>
            </w:r>
          </w:p>
        </w:tc>
        <w:tc>
          <w:tcPr>
            <w:tcW w:w="661" w:type="pct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8B0411A" w14:textId="77777777" w:rsidR="00242333" w:rsidRDefault="00242333" w:rsidP="008B5121">
            <w:r w:rsidRPr="00CA6CA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A6CAC">
              <w:instrText xml:space="preserve"> FORMTEXT </w:instrText>
            </w:r>
            <w:r w:rsidRPr="00CA6CAC">
              <w:fldChar w:fldCharType="separate"/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CBE4835" w14:textId="77777777" w:rsidR="00242333" w:rsidRDefault="00242333" w:rsidP="008B5121">
            <w:r w:rsidRPr="00CA6CA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A6CAC">
              <w:instrText xml:space="preserve"> FORMTEXT </w:instrText>
            </w:r>
            <w:r w:rsidRPr="00CA6CAC">
              <w:fldChar w:fldCharType="separate"/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AE4D0D9" w14:textId="77777777" w:rsidR="00242333" w:rsidRDefault="00242333" w:rsidP="008B5121">
            <w:r w:rsidRPr="00CA6CA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A6CAC">
              <w:instrText xml:space="preserve"> FORMTEXT </w:instrText>
            </w:r>
            <w:r w:rsidRPr="00CA6CAC">
              <w:fldChar w:fldCharType="separate"/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fldChar w:fldCharType="end"/>
            </w:r>
          </w:p>
        </w:tc>
        <w:tc>
          <w:tcPr>
            <w:tcW w:w="644" w:type="pct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72D0C7E" w14:textId="77777777" w:rsidR="00242333" w:rsidRDefault="00242333" w:rsidP="008B5121">
            <w:r w:rsidRPr="00CA6CA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A6CAC">
              <w:instrText xml:space="preserve"> FORMTEXT </w:instrText>
            </w:r>
            <w:r w:rsidRPr="00CA6CAC">
              <w:fldChar w:fldCharType="separate"/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rPr>
                <w:noProof/>
              </w:rPr>
              <w:t> </w:t>
            </w:r>
            <w:r w:rsidRPr="00CA6CAC">
              <w:fldChar w:fldCharType="end"/>
            </w:r>
          </w:p>
        </w:tc>
      </w:tr>
      <w:tr w:rsidR="00A40B80" w14:paraId="333DC9AC" w14:textId="77777777" w:rsidTr="008B5121">
        <w:trPr>
          <w:trHeight w:val="567"/>
        </w:trPr>
        <w:tc>
          <w:tcPr>
            <w:tcW w:w="1056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18378A31" w14:textId="77777777" w:rsidR="00A40B80" w:rsidRPr="00C23F23" w:rsidRDefault="00A40B80" w:rsidP="008B5121">
            <w:pPr>
              <w:rPr>
                <w:b/>
                <w:sz w:val="20"/>
                <w:szCs w:val="20"/>
                <w:highlight w:val="lightGray"/>
              </w:rPr>
            </w:pPr>
            <w:r w:rsidRPr="00B22A39">
              <w:rPr>
                <w:b/>
                <w:sz w:val="20"/>
                <w:szCs w:val="20"/>
              </w:rPr>
              <w:t>LPC Supervisor EMS/SFM Awareness Training</w:t>
            </w:r>
            <w:r w:rsidRPr="00E65730">
              <w:rPr>
                <w:b/>
                <w:sz w:val="20"/>
                <w:szCs w:val="20"/>
                <w:vertAlign w:val="superscript"/>
              </w:rPr>
              <w:t>1</w:t>
            </w:r>
          </w:p>
          <w:p w14:paraId="2CB5F7A5" w14:textId="38C11CA5" w:rsidR="00A40B80" w:rsidRDefault="00562026" w:rsidP="008B51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</w:t>
            </w:r>
            <w:r w:rsidR="00A40B80">
              <w:rPr>
                <w:b/>
                <w:sz w:val="20"/>
                <w:szCs w:val="20"/>
              </w:rPr>
              <w:t>r</w:t>
            </w:r>
          </w:p>
          <w:p w14:paraId="34206E47" w14:textId="756E8A21" w:rsidR="00A40B80" w:rsidRPr="00C23F23" w:rsidRDefault="00A40B80" w:rsidP="008B5121">
            <w:pPr>
              <w:rPr>
                <w:b/>
                <w:sz w:val="20"/>
                <w:szCs w:val="20"/>
                <w:highlight w:val="lightGray"/>
              </w:rPr>
            </w:pPr>
            <w:r>
              <w:rPr>
                <w:b/>
                <w:sz w:val="20"/>
                <w:szCs w:val="20"/>
              </w:rPr>
              <w:t>EMS Worker Tailgate Training</w:t>
            </w:r>
            <w:r w:rsidRPr="00E65730">
              <w:rPr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B335F8D" w14:textId="77777777" w:rsidR="00A40B80" w:rsidRDefault="00A40B80" w:rsidP="008B5121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60" w:type="pct"/>
            <w:tcBorders>
              <w:top w:val="single" w:sz="8" w:space="0" w:color="auto"/>
            </w:tcBorders>
            <w:vAlign w:val="center"/>
          </w:tcPr>
          <w:p w14:paraId="5CE5822E" w14:textId="77777777" w:rsidR="00A40B80" w:rsidRDefault="00A40B80" w:rsidP="008B5121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61" w:type="pct"/>
            <w:tcBorders>
              <w:top w:val="single" w:sz="8" w:space="0" w:color="auto"/>
            </w:tcBorders>
            <w:vAlign w:val="center"/>
          </w:tcPr>
          <w:p w14:paraId="6BC0165E" w14:textId="77777777" w:rsidR="00A40B80" w:rsidRDefault="00A40B80" w:rsidP="008B5121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4327176C" w14:textId="77777777" w:rsidR="00A40B80" w:rsidRDefault="00A40B80" w:rsidP="008B5121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4DBA6D10" w14:textId="77777777" w:rsidR="00A40B80" w:rsidRDefault="00A40B80" w:rsidP="008B5121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44" w:type="pct"/>
            <w:tcBorders>
              <w:top w:val="single" w:sz="8" w:space="0" w:color="auto"/>
            </w:tcBorders>
            <w:vAlign w:val="center"/>
          </w:tcPr>
          <w:p w14:paraId="03F6EF0F" w14:textId="77777777" w:rsidR="00A40B80" w:rsidRDefault="00A40B80" w:rsidP="008B5121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40B80" w14:paraId="7FF25D9D" w14:textId="77777777" w:rsidTr="00297FE3">
        <w:trPr>
          <w:trHeight w:val="567"/>
        </w:trPr>
        <w:tc>
          <w:tcPr>
            <w:tcW w:w="1056" w:type="pct"/>
            <w:vMerge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646EA04D" w14:textId="73301F8E" w:rsidR="00A40B80" w:rsidRPr="00B22A39" w:rsidRDefault="00A40B80" w:rsidP="008B5121">
            <w:pPr>
              <w:rPr>
                <w:b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3089B7E" w14:textId="77777777" w:rsidR="00A40B80" w:rsidRDefault="00A40B80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tcBorders>
              <w:top w:val="single" w:sz="8" w:space="0" w:color="auto"/>
            </w:tcBorders>
            <w:vAlign w:val="center"/>
          </w:tcPr>
          <w:p w14:paraId="7C41EB5D" w14:textId="77777777" w:rsidR="00A40B80" w:rsidRDefault="00A40B80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tcBorders>
              <w:top w:val="single" w:sz="8" w:space="0" w:color="auto"/>
            </w:tcBorders>
            <w:vAlign w:val="center"/>
          </w:tcPr>
          <w:p w14:paraId="07EF50A4" w14:textId="77777777" w:rsidR="00A40B80" w:rsidRDefault="00A40B80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02F565BE" w14:textId="77777777" w:rsidR="00A40B80" w:rsidRDefault="00A40B80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1B4CEC6A" w14:textId="77777777" w:rsidR="00A40B80" w:rsidRDefault="00A40B80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tcBorders>
              <w:top w:val="single" w:sz="8" w:space="0" w:color="auto"/>
            </w:tcBorders>
            <w:vAlign w:val="center"/>
          </w:tcPr>
          <w:p w14:paraId="71164F70" w14:textId="77777777" w:rsidR="00A40B80" w:rsidRDefault="00A40B80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7FE0D591" w14:textId="77777777" w:rsidTr="008B5121">
        <w:trPr>
          <w:trHeight w:val="567"/>
        </w:trPr>
        <w:tc>
          <w:tcPr>
            <w:tcW w:w="1056" w:type="pct"/>
            <w:tcBorders>
              <w:top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0FFE5FD3" w14:textId="77777777" w:rsidR="00242333" w:rsidRPr="006C60F2" w:rsidRDefault="00242333" w:rsidP="008B5121">
            <w:pPr>
              <w:rPr>
                <w:b/>
                <w:sz w:val="20"/>
                <w:szCs w:val="20"/>
                <w:highlight w:val="lightGray"/>
                <w:lang w:val="en-CA"/>
              </w:rPr>
            </w:pPr>
            <w:r w:rsidRPr="00C23F23">
              <w:rPr>
                <w:b/>
                <w:sz w:val="20"/>
                <w:szCs w:val="20"/>
                <w:highlight w:val="lightGray"/>
                <w:lang w:val="en-CA"/>
              </w:rPr>
              <w:t>SFI Client General Awareness</w:t>
            </w:r>
            <w:r w:rsidRPr="00E65730">
              <w:rPr>
                <w:b/>
                <w:sz w:val="20"/>
                <w:szCs w:val="20"/>
                <w:highlight w:val="lightGray"/>
                <w:vertAlign w:val="superscript"/>
                <w:lang w:val="en-CA"/>
              </w:rPr>
              <w:t>1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CAEEB02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tcBorders>
              <w:top w:val="single" w:sz="8" w:space="0" w:color="auto"/>
            </w:tcBorders>
            <w:vAlign w:val="center"/>
          </w:tcPr>
          <w:p w14:paraId="4D7A7EE5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tcBorders>
              <w:top w:val="single" w:sz="8" w:space="0" w:color="auto"/>
            </w:tcBorders>
            <w:vAlign w:val="center"/>
          </w:tcPr>
          <w:p w14:paraId="6F6308DB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4557A874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tcBorders>
              <w:top w:val="single" w:sz="8" w:space="0" w:color="auto"/>
            </w:tcBorders>
            <w:vAlign w:val="center"/>
          </w:tcPr>
          <w:p w14:paraId="4EE63D63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tcBorders>
              <w:top w:val="single" w:sz="8" w:space="0" w:color="auto"/>
            </w:tcBorders>
            <w:vAlign w:val="center"/>
          </w:tcPr>
          <w:p w14:paraId="71CDD13C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22BC16B2" w14:textId="77777777" w:rsidTr="008B5121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6F6E15BB" w14:textId="77777777" w:rsidR="00242333" w:rsidRPr="005F457A" w:rsidRDefault="00242333" w:rsidP="008B5121">
            <w:pPr>
              <w:rPr>
                <w:b/>
                <w:sz w:val="20"/>
                <w:szCs w:val="20"/>
                <w:highlight w:val="lightGray"/>
              </w:rPr>
            </w:pPr>
            <w:r>
              <w:rPr>
                <w:b/>
                <w:sz w:val="20"/>
                <w:szCs w:val="20"/>
                <w:highlight w:val="lightGray"/>
              </w:rPr>
              <w:t xml:space="preserve">Working with </w:t>
            </w:r>
            <w:r w:rsidRPr="00C23F23">
              <w:rPr>
                <w:b/>
                <w:sz w:val="20"/>
                <w:szCs w:val="20"/>
                <w:highlight w:val="lightGray"/>
              </w:rPr>
              <w:t xml:space="preserve">Indigenous </w:t>
            </w:r>
            <w:r>
              <w:rPr>
                <w:b/>
                <w:sz w:val="20"/>
                <w:szCs w:val="20"/>
                <w:highlight w:val="lightGray"/>
              </w:rPr>
              <w:t>Peoples</w:t>
            </w:r>
            <w:r w:rsidRPr="00E65730">
              <w:rPr>
                <w:b/>
                <w:sz w:val="20"/>
                <w:szCs w:val="20"/>
                <w:highlight w:val="lightGray"/>
                <w:vertAlign w:val="superscript"/>
              </w:rPr>
              <w:t>1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6D44A316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7D318271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6F662834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3D21362C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3E280363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2016B8CB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31135A5C" w14:textId="77777777" w:rsidTr="008B5121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24BF6110" w14:textId="77777777" w:rsidR="00242333" w:rsidRPr="00E65730" w:rsidRDefault="00242333" w:rsidP="008B5121">
            <w:pP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</w:pPr>
            <w:r w:rsidRPr="00C23F23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S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pecies of Management Concern</w:t>
            </w:r>
            <w:r w:rsidRPr="00E65730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vertAlign w:val="superscript"/>
              </w:rPr>
              <w:t>2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5CFB77B4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362C2CE0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57C26A36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5871757A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13B4BDB0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17DDBFCA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4EFE5E4A" w14:textId="77777777" w:rsidTr="008B5121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4E7E5B2E" w14:textId="77777777" w:rsidR="00242333" w:rsidRPr="00C23F23" w:rsidRDefault="00242333" w:rsidP="008B5121">
            <w:pP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Invasive Species</w:t>
            </w:r>
            <w:r w:rsidRPr="00E65730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vertAlign w:val="superscript"/>
              </w:rPr>
              <w:t>2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607CD2CB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2FAFA2D8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0006FDEE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2748558D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1D06BDA5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26A625A1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1D7975F4" w14:textId="77777777" w:rsidTr="008B5121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0F741DB2" w14:textId="77777777" w:rsidR="00242333" w:rsidRDefault="00242333" w:rsidP="008B5121">
            <w:pP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Cultural Heritage Resources</w:t>
            </w:r>
            <w:r w:rsidRPr="009E1737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vertAlign w:val="superscript"/>
              </w:rPr>
              <w:t>2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74A3DCD9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4D5C70F5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6E665838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675347CA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00F5FC82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77E4BED2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3D6169B0" w14:textId="77777777" w:rsidTr="008B5121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57AED3CD" w14:textId="77777777" w:rsidR="00242333" w:rsidRPr="005F457A" w:rsidRDefault="00242333" w:rsidP="008B5121">
            <w:pP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lang w:val="en-CA"/>
              </w:rPr>
            </w:pPr>
            <w:r w:rsidRPr="00C23F23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lang w:val="en-CA"/>
              </w:rPr>
              <w:t>Migratory Birds</w:t>
            </w:r>
            <w:r w:rsidRPr="00E65730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vertAlign w:val="superscript"/>
                <w:lang w:val="en-CA"/>
              </w:rPr>
              <w:t>3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69004838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4ADF8A00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7CBDECED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1D373284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6999B383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4888A652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2D013C50" w14:textId="77777777" w:rsidTr="008B5121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</w:tcPr>
          <w:p w14:paraId="5D204CDE" w14:textId="00B13C55" w:rsidR="00242333" w:rsidRPr="00E65730" w:rsidRDefault="00242333" w:rsidP="008B5121">
            <w:pP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Annual Basic Fire Suppression</w:t>
            </w:r>
            <w:r w:rsidRPr="00E65730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  <w:vertAlign w:val="superscript"/>
              </w:rPr>
              <w:t>4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br/>
              <w:t>(</w:t>
            </w:r>
            <w:r w:rsidRPr="00C23F23"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S‐100 or S‐100A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lightGray"/>
              </w:rPr>
              <w:t>)</w:t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3B31C8E0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7FF4063F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4FA0AD06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621AAF0C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34BA4078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6847FEA7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  <w:tr w:rsidR="00242333" w14:paraId="070CE35B" w14:textId="77777777" w:rsidTr="008B5121">
        <w:trPr>
          <w:trHeight w:val="567"/>
        </w:trPr>
        <w:tc>
          <w:tcPr>
            <w:tcW w:w="1056" w:type="pct"/>
            <w:tcBorders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23739544" w14:textId="1AB33236" w:rsidR="00242333" w:rsidRPr="00E65730" w:rsidRDefault="0014224E" w:rsidP="008B5121">
            <w:pPr>
              <w:rPr>
                <w:b/>
                <w:sz w:val="20"/>
                <w:szCs w:val="20"/>
                <w:highlight w:val="lightGray"/>
                <w:lang w:val="en-CA"/>
              </w:rPr>
            </w:pPr>
            <w:r>
              <w:rPr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other continuing education]"/>
                  </w:textInput>
                </w:ffData>
              </w:fldChar>
            </w:r>
            <w:r>
              <w:rPr>
                <w:b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b/>
                <w:sz w:val="20"/>
                <w:szCs w:val="20"/>
                <w:highlight w:val="lightGray"/>
              </w:rPr>
            </w:r>
            <w:r>
              <w:rPr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b/>
                <w:noProof/>
                <w:sz w:val="20"/>
                <w:szCs w:val="20"/>
                <w:highlight w:val="lightGray"/>
                <w:lang w:val="en-CA"/>
              </w:rPr>
              <w:t>[other continuing education]</w:t>
            </w:r>
            <w:r>
              <w:rPr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61" w:type="pct"/>
            <w:tcBorders>
              <w:left w:val="single" w:sz="8" w:space="0" w:color="auto"/>
            </w:tcBorders>
            <w:vAlign w:val="center"/>
          </w:tcPr>
          <w:p w14:paraId="24322121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0" w:type="pct"/>
            <w:vAlign w:val="center"/>
          </w:tcPr>
          <w:p w14:paraId="322DB725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61" w:type="pct"/>
            <w:vAlign w:val="center"/>
          </w:tcPr>
          <w:p w14:paraId="1ED7DD36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5A4E2121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58" w:type="pct"/>
            <w:vAlign w:val="center"/>
          </w:tcPr>
          <w:p w14:paraId="0259D7E4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  <w:tc>
          <w:tcPr>
            <w:tcW w:w="644" w:type="pct"/>
            <w:vAlign w:val="center"/>
          </w:tcPr>
          <w:p w14:paraId="4BBC04B1" w14:textId="77777777" w:rsidR="00242333" w:rsidRDefault="00242333" w:rsidP="008B5121">
            <w:r w:rsidRPr="001752F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52F4">
              <w:instrText xml:space="preserve"> FORMTEXT </w:instrText>
            </w:r>
            <w:r w:rsidRPr="001752F4">
              <w:fldChar w:fldCharType="separate"/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rPr>
                <w:noProof/>
              </w:rPr>
              <w:t> </w:t>
            </w:r>
            <w:r w:rsidRPr="001752F4">
              <w:fldChar w:fldCharType="end"/>
            </w:r>
          </w:p>
        </w:tc>
      </w:tr>
    </w:tbl>
    <w:p w14:paraId="147AD781" w14:textId="77777777" w:rsidR="00242333" w:rsidRDefault="00242333" w:rsidP="00242333">
      <w:pPr>
        <w:spacing w:before="60" w:after="0"/>
        <w:ind w:left="-567" w:right="-493"/>
        <w:rPr>
          <w:sz w:val="20"/>
          <w:szCs w:val="20"/>
        </w:rPr>
      </w:pPr>
      <w:r w:rsidRPr="009E1737">
        <w:rPr>
          <w:vertAlign w:val="superscript"/>
        </w:rPr>
        <w:t>1</w:t>
      </w:r>
      <w:r>
        <w:t xml:space="preserve"> </w:t>
      </w:r>
      <w:r w:rsidRPr="009E1737">
        <w:rPr>
          <w:sz w:val="20"/>
          <w:szCs w:val="20"/>
        </w:rPr>
        <w:t xml:space="preserve">Recurrency is every 2 years – online training available at </w:t>
      </w:r>
      <w:hyperlink r:id="rId13" w:anchor="mandatory" w:history="1">
        <w:r w:rsidRPr="009E1737">
          <w:rPr>
            <w:rStyle w:val="Hyperlink"/>
            <w:sz w:val="20"/>
            <w:szCs w:val="20"/>
          </w:rPr>
          <w:t>https://www2.gov.bc.ca/gov/content/industry/forestry/bc-timber-sales/forest-certification/ems-sfm#mandatory</w:t>
        </w:r>
      </w:hyperlink>
    </w:p>
    <w:p w14:paraId="47AA213E" w14:textId="77777777" w:rsidR="00242333" w:rsidRDefault="00242333" w:rsidP="00242333">
      <w:pPr>
        <w:spacing w:before="60" w:after="0"/>
        <w:ind w:left="-567" w:right="-493"/>
        <w:rPr>
          <w:sz w:val="20"/>
          <w:szCs w:val="20"/>
        </w:rPr>
      </w:pPr>
      <w:r w:rsidRPr="009E1737">
        <w:rPr>
          <w:vertAlign w:val="superscript"/>
        </w:rPr>
        <w:t>2</w:t>
      </w:r>
      <w:r>
        <w:t xml:space="preserve"> </w:t>
      </w:r>
      <w:r w:rsidRPr="009E1737">
        <w:rPr>
          <w:sz w:val="20"/>
          <w:szCs w:val="20"/>
        </w:rPr>
        <w:t xml:space="preserve">Recurrency is every 5 years – local </w:t>
      </w:r>
      <w:r>
        <w:rPr>
          <w:sz w:val="20"/>
          <w:szCs w:val="20"/>
        </w:rPr>
        <w:t xml:space="preserve">awareness </w:t>
      </w:r>
      <w:r w:rsidRPr="009E1737">
        <w:rPr>
          <w:sz w:val="20"/>
          <w:szCs w:val="20"/>
        </w:rPr>
        <w:t>training to be provided by Business Area staff</w:t>
      </w:r>
      <w:r>
        <w:rPr>
          <w:sz w:val="20"/>
          <w:szCs w:val="20"/>
        </w:rPr>
        <w:t xml:space="preserve"> (CHR training from other sources may be deemed suitable)</w:t>
      </w:r>
    </w:p>
    <w:p w14:paraId="64CA15E6" w14:textId="77777777" w:rsidR="00242333" w:rsidRDefault="00242333" w:rsidP="00242333">
      <w:pPr>
        <w:spacing w:before="60" w:after="0"/>
        <w:ind w:left="-567" w:right="-493"/>
        <w:rPr>
          <w:sz w:val="20"/>
          <w:szCs w:val="20"/>
        </w:rPr>
      </w:pPr>
      <w:r w:rsidRPr="0076640B">
        <w:rPr>
          <w:vertAlign w:val="superscript"/>
        </w:rPr>
        <w:t>3</w:t>
      </w:r>
      <w:r>
        <w:t xml:space="preserve"> </w:t>
      </w:r>
      <w:r w:rsidRPr="0076640B">
        <w:rPr>
          <w:sz w:val="20"/>
          <w:szCs w:val="20"/>
        </w:rPr>
        <w:t>Recurrency is every project – local awareness training under TSN’s section of above website</w:t>
      </w:r>
    </w:p>
    <w:p w14:paraId="37B6F23F" w14:textId="77777777" w:rsidR="00242333" w:rsidRDefault="00242333" w:rsidP="00242333">
      <w:pPr>
        <w:spacing w:before="60" w:after="0"/>
        <w:ind w:left="-567" w:right="-493"/>
        <w:rPr>
          <w:rStyle w:val="Hyperlink"/>
          <w:sz w:val="20"/>
          <w:szCs w:val="20"/>
        </w:rPr>
      </w:pPr>
      <w:r w:rsidRPr="0076640B">
        <w:rPr>
          <w:sz w:val="20"/>
          <w:szCs w:val="20"/>
          <w:vertAlign w:val="superscript"/>
        </w:rPr>
        <w:t>4</w:t>
      </w:r>
      <w:r>
        <w:rPr>
          <w:sz w:val="20"/>
          <w:szCs w:val="20"/>
        </w:rPr>
        <w:t xml:space="preserve"> BC Wildfire Service approved trainers: </w:t>
      </w:r>
      <w:hyperlink r:id="rId14" w:history="1">
        <w:r w:rsidRPr="0076640B">
          <w:rPr>
            <w:rStyle w:val="Hyperlink"/>
            <w:sz w:val="20"/>
            <w:szCs w:val="20"/>
          </w:rPr>
          <w:t>https://www2.gov.bc.ca/gov/content/safety/wildfire-status/employment-and-contracts/employment/wildfire-fighters/s-100-instructors</w:t>
        </w:r>
      </w:hyperlink>
    </w:p>
    <w:p w14:paraId="00781EA0" w14:textId="77777777" w:rsidR="00242333" w:rsidRDefault="00242333" w:rsidP="00242333">
      <w:pPr>
        <w:spacing w:before="60" w:after="0"/>
        <w:ind w:left="-567" w:right="-493"/>
      </w:pPr>
    </w:p>
    <w:p w14:paraId="69248602" w14:textId="77777777" w:rsidR="00242333" w:rsidRPr="00E65730" w:rsidRDefault="00242333" w:rsidP="009E1737">
      <w:pPr>
        <w:spacing w:before="60" w:after="0"/>
        <w:ind w:left="-567" w:right="-493"/>
      </w:pPr>
    </w:p>
    <w:sectPr w:rsidR="00242333" w:rsidRPr="00E65730" w:rsidSect="00242333">
      <w:headerReference w:type="default" r:id="rId15"/>
      <w:footerReference w:type="default" r:id="rId16"/>
      <w:pgSz w:w="15840" w:h="12240" w:orient="landscape"/>
      <w:pgMar w:top="1440" w:right="1098" w:bottom="993" w:left="108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675E4" w14:textId="77777777" w:rsidR="005837FA" w:rsidRDefault="005837FA" w:rsidP="005837FA">
      <w:pPr>
        <w:spacing w:after="0" w:line="240" w:lineRule="auto"/>
      </w:pPr>
      <w:r>
        <w:separator/>
      </w:r>
    </w:p>
  </w:endnote>
  <w:endnote w:type="continuationSeparator" w:id="0">
    <w:p w14:paraId="0C26B595" w14:textId="77777777" w:rsidR="005837FA" w:rsidRDefault="005837FA" w:rsidP="00583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364164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C72E8C7" w14:textId="069ACC2D" w:rsidR="00242333" w:rsidRDefault="00242333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FF95879" w14:textId="58338B46" w:rsidR="003A076B" w:rsidRDefault="003A07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420B0" w14:textId="77777777" w:rsidR="005837FA" w:rsidRDefault="005837FA" w:rsidP="005837FA">
      <w:pPr>
        <w:spacing w:after="0" w:line="240" w:lineRule="auto"/>
      </w:pPr>
      <w:r>
        <w:separator/>
      </w:r>
    </w:p>
  </w:footnote>
  <w:footnote w:type="continuationSeparator" w:id="0">
    <w:p w14:paraId="510E5AF1" w14:textId="77777777" w:rsidR="005837FA" w:rsidRDefault="005837FA" w:rsidP="00583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5026" w:type="dxa"/>
      <w:tblInd w:w="-714" w:type="dxa"/>
      <w:tblLook w:val="04A0" w:firstRow="1" w:lastRow="0" w:firstColumn="1" w:lastColumn="0" w:noHBand="0" w:noVBand="1"/>
    </w:tblPr>
    <w:tblGrid>
      <w:gridCol w:w="3296"/>
      <w:gridCol w:w="7925"/>
      <w:gridCol w:w="3805"/>
    </w:tblGrid>
    <w:tr w:rsidR="005837FA" w:rsidRPr="005837FA" w14:paraId="11D73E2F" w14:textId="77777777" w:rsidTr="006C60F2">
      <w:trPr>
        <w:trHeight w:val="1261"/>
      </w:trPr>
      <w:tc>
        <w:tcPr>
          <w:tcW w:w="3296" w:type="dxa"/>
        </w:tcPr>
        <w:p w14:paraId="46D84F0A" w14:textId="5D3E8152" w:rsidR="005837FA" w:rsidRPr="005837FA" w:rsidRDefault="006A062E" w:rsidP="005837FA">
          <w:pPr>
            <w:pStyle w:val="Header"/>
            <w:widowControl/>
            <w:autoSpaceDE/>
            <w:autoSpaceDN/>
          </w:pPr>
          <w:r>
            <w:rPr>
              <w:b/>
              <w:noProof/>
            </w:rPr>
            <w:drawing>
              <wp:inline distT="0" distB="0" distL="0" distR="0" wp14:anchorId="41F42199" wp14:editId="61988ACC">
                <wp:extent cx="1902846" cy="72390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8382" cy="72600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5" w:type="dxa"/>
          <w:vAlign w:val="center"/>
        </w:tcPr>
        <w:p w14:paraId="53A8D025" w14:textId="7BA04CA7" w:rsidR="005837FA" w:rsidRPr="005837FA" w:rsidRDefault="005837FA" w:rsidP="006C60F2">
          <w:pPr>
            <w:pStyle w:val="Header"/>
            <w:widowControl/>
            <w:autoSpaceDE/>
            <w:autoSpaceDN/>
            <w:spacing w:before="240"/>
            <w:jc w:val="center"/>
            <w:rPr>
              <w:b/>
              <w:bCs/>
              <w:sz w:val="28"/>
              <w:szCs w:val="28"/>
            </w:rPr>
          </w:pPr>
          <w:r w:rsidRPr="005837FA">
            <w:rPr>
              <w:b/>
              <w:bCs/>
              <w:sz w:val="28"/>
              <w:szCs w:val="28"/>
            </w:rPr>
            <w:t xml:space="preserve">BCTS </w:t>
          </w:r>
          <w:r w:rsidR="006C60F2">
            <w:rPr>
              <w:b/>
              <w:bCs/>
              <w:sz w:val="28"/>
              <w:szCs w:val="28"/>
            </w:rPr>
            <w:t>MP</w:t>
          </w:r>
          <w:r w:rsidRPr="005837FA">
            <w:rPr>
              <w:b/>
              <w:bCs/>
              <w:sz w:val="28"/>
              <w:szCs w:val="28"/>
            </w:rPr>
            <w:t xml:space="preserve"> Training Summary Table 008-1A</w:t>
          </w:r>
        </w:p>
        <w:p w14:paraId="0E460578" w14:textId="443ADB95" w:rsidR="00E65730" w:rsidRPr="006C60F2" w:rsidRDefault="006C60F2" w:rsidP="00E65730">
          <w:pPr>
            <w:pStyle w:val="Header"/>
            <w:widowControl/>
            <w:autoSpaceDE/>
            <w:autoSpaceDN/>
            <w:spacing w:after="240"/>
            <w:jc w:val="center"/>
            <w:rPr>
              <w:i/>
              <w:iCs/>
              <w:sz w:val="20"/>
              <w:szCs w:val="20"/>
            </w:rPr>
          </w:pPr>
          <w:r w:rsidRPr="006C60F2">
            <w:rPr>
              <w:i/>
              <w:iCs/>
              <w:sz w:val="20"/>
              <w:szCs w:val="20"/>
            </w:rPr>
            <w:t>t</w:t>
          </w:r>
          <w:r w:rsidR="005837FA" w:rsidRPr="006C60F2">
            <w:rPr>
              <w:i/>
              <w:iCs/>
              <w:sz w:val="20"/>
              <w:szCs w:val="20"/>
            </w:rPr>
            <w:t>o be completed prior to commencement of operational activities and updated as necessary</w:t>
          </w:r>
        </w:p>
      </w:tc>
      <w:tc>
        <w:tcPr>
          <w:tcW w:w="3805" w:type="dxa"/>
        </w:tcPr>
        <w:p w14:paraId="2F4C80E5" w14:textId="77777777" w:rsidR="005837FA" w:rsidRPr="005837FA" w:rsidRDefault="005837FA" w:rsidP="005837FA">
          <w:pPr>
            <w:pStyle w:val="Header"/>
            <w:widowControl/>
            <w:autoSpaceDE/>
            <w:autoSpaceDN/>
            <w:spacing w:before="240"/>
          </w:pPr>
          <w:r w:rsidRPr="005837FA">
            <w:t xml:space="preserve">Date: </w:t>
          </w:r>
        </w:p>
        <w:p w14:paraId="17E6F1CF" w14:textId="5B00AE6E" w:rsidR="005837FA" w:rsidRPr="005837FA" w:rsidRDefault="005837FA" w:rsidP="005837FA">
          <w:pPr>
            <w:pStyle w:val="Header"/>
            <w:widowControl/>
            <w:autoSpaceDE/>
            <w:autoSpaceDN/>
            <w:spacing w:before="240"/>
          </w:pPr>
          <w:r w:rsidRPr="005837FA">
            <w:t>Contract #:</w:t>
          </w:r>
          <w:r w:rsidR="006C60F2">
            <w:t xml:space="preserve"> MP</w:t>
          </w:r>
        </w:p>
      </w:tc>
    </w:tr>
  </w:tbl>
  <w:p w14:paraId="1F6E196F" w14:textId="38731C24" w:rsidR="005837FA" w:rsidRDefault="005837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9D6197"/>
    <w:multiLevelType w:val="hybridMultilevel"/>
    <w:tmpl w:val="58D6684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6190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7FA"/>
    <w:rsid w:val="00023D3D"/>
    <w:rsid w:val="000D52F0"/>
    <w:rsid w:val="0014224E"/>
    <w:rsid w:val="00186F7E"/>
    <w:rsid w:val="001964F8"/>
    <w:rsid w:val="00242333"/>
    <w:rsid w:val="0028440E"/>
    <w:rsid w:val="00304654"/>
    <w:rsid w:val="00367CA8"/>
    <w:rsid w:val="003A076B"/>
    <w:rsid w:val="003A69F7"/>
    <w:rsid w:val="00562026"/>
    <w:rsid w:val="005837FA"/>
    <w:rsid w:val="005E6999"/>
    <w:rsid w:val="005F457A"/>
    <w:rsid w:val="00604364"/>
    <w:rsid w:val="006A062E"/>
    <w:rsid w:val="006C60F2"/>
    <w:rsid w:val="0072610F"/>
    <w:rsid w:val="0076640B"/>
    <w:rsid w:val="008B3CAA"/>
    <w:rsid w:val="00925ACC"/>
    <w:rsid w:val="009B1F38"/>
    <w:rsid w:val="009E1737"/>
    <w:rsid w:val="00A40B80"/>
    <w:rsid w:val="00B22A39"/>
    <w:rsid w:val="00BB6B5F"/>
    <w:rsid w:val="00C23F23"/>
    <w:rsid w:val="00C95C96"/>
    <w:rsid w:val="00CE7A9A"/>
    <w:rsid w:val="00D1019C"/>
    <w:rsid w:val="00D20791"/>
    <w:rsid w:val="00D713AD"/>
    <w:rsid w:val="00D943A9"/>
    <w:rsid w:val="00E65730"/>
    <w:rsid w:val="00E92378"/>
    <w:rsid w:val="00EC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4260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4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37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7FA"/>
  </w:style>
  <w:style w:type="paragraph" w:styleId="Footer">
    <w:name w:val="footer"/>
    <w:basedOn w:val="Normal"/>
    <w:link w:val="FooterChar"/>
    <w:uiPriority w:val="99"/>
    <w:unhideWhenUsed/>
    <w:rsid w:val="005837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7FA"/>
  </w:style>
  <w:style w:type="table" w:styleId="TableGrid">
    <w:name w:val="Table Grid"/>
    <w:basedOn w:val="TableNormal"/>
    <w:uiPriority w:val="59"/>
    <w:rsid w:val="005837F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C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E17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7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8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2.gov.bc.ca/gov/content/industry/forestry/bc-timber-sales/forest-certification/ems-sfm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2.gov.bc.ca/gov/content/safety/wildfire-status/employment-and-contracts/employment/wildfire-fighters/s-100-instructor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2.gov.bc.ca/gov/content/industry/forestry/bc-timber-sales/forest-certification/ems-sfm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2.gov.bc.ca/gov/content/safety/wildfire-status/employment-and-contracts/employment/wildfire-fighters/s-100-instructo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332D18C0301F41B8840E7FB80144EC" ma:contentTypeVersion="2" ma:contentTypeDescription="Create a new document." ma:contentTypeScope="" ma:versionID="13dfc15d40ab00837c2deb77b415f160">
  <xsd:schema xmlns:xsd="http://www.w3.org/2001/XMLSchema" xmlns:xs="http://www.w3.org/2001/XMLSchema" xmlns:p="http://schemas.microsoft.com/office/2006/metadata/properties" xmlns:ns2="8490ae33-f628-4a42-8388-ad6c4d9c2b42" targetNamespace="http://schemas.microsoft.com/office/2006/metadata/properties" ma:root="true" ma:fieldsID="c77c418d03b3f010dfee1ff0d94d3b98" ns2:_="">
    <xsd:import namespace="8490ae33-f628-4a42-8388-ad6c4d9c2b42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90ae33-f628-4a42-8388-ad6c4d9c2b4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.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ABE547-3061-40A1-95D2-A645472A8C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90ae33-f628-4a42-8388-ad6c4d9c2b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FB4436-041B-404B-8D56-EFD1838957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8C9EC8-2121-46FF-A99F-3A3690CC6D9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8490ae33-f628-4a42-8388-ad6c4d9c2b4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CA1F80A-7527-4CAF-993B-3AECE8420D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template_MP LPC Training Summary_Oct2022.dotx</Template>
  <TotalTime>9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Upson, Andrew FLNR:EX</dc:creator>
  <cp:keywords/>
  <dc:description/>
  <cp:lastModifiedBy>Sommerville, Dave FOR:EX</cp:lastModifiedBy>
  <cp:revision>4</cp:revision>
  <cp:lastPrinted>2022-10-06T16:14:00Z</cp:lastPrinted>
  <dcterms:created xsi:type="dcterms:W3CDTF">2022-10-07T17:21:00Z</dcterms:created>
  <dcterms:modified xsi:type="dcterms:W3CDTF">2022-10-18T16:25:00Z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0x010100A5332D18C0301F41B8840E7FB80144EC</vt:lpwstr>
  </property>
</Properties>
</file>